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9E17FE" w14:textId="77777777" w:rsidR="00A40B85" w:rsidRDefault="00A40B85" w:rsidP="00A40B85">
      <w:pPr>
        <w:pStyle w:val="NormalWeb"/>
        <w:jc w:val="center"/>
        <w:rPr>
          <w:rStyle w:val="Strong"/>
          <w:sz w:val="22"/>
          <w:szCs w:val="22"/>
        </w:rPr>
      </w:pPr>
    </w:p>
    <w:p w14:paraId="30FCC4E5" w14:textId="1DDA1FBC" w:rsidR="00A40B85" w:rsidRPr="00874515" w:rsidRDefault="00A40B85" w:rsidP="00A40B85">
      <w:pPr>
        <w:pStyle w:val="NormalWeb"/>
        <w:jc w:val="center"/>
        <w:rPr>
          <w:b/>
          <w:bCs/>
          <w:sz w:val="22"/>
          <w:szCs w:val="22"/>
        </w:rPr>
      </w:pPr>
      <w:r w:rsidRPr="00874515">
        <w:rPr>
          <w:b/>
          <w:bCs/>
          <w:noProof/>
        </w:rPr>
        <w:drawing>
          <wp:anchor distT="0" distB="0" distL="114300" distR="114300" simplePos="0" relativeHeight="251663872" behindDoc="0" locked="0" layoutInCell="1" allowOverlap="0" wp14:anchorId="3F6E3769" wp14:editId="7DD76A50">
            <wp:simplePos x="0" y="0"/>
            <wp:positionH relativeFrom="margin">
              <wp:align>center</wp:align>
            </wp:positionH>
            <wp:positionV relativeFrom="margin">
              <wp:posOffset>-914400</wp:posOffset>
            </wp:positionV>
            <wp:extent cx="7772400" cy="2330450"/>
            <wp:effectExtent l="0" t="0" r="0" b="6350"/>
            <wp:wrapThrough wrapText="bothSides">
              <wp:wrapPolygon edited="0">
                <wp:start x="0" y="0"/>
                <wp:lineTo x="0" y="21541"/>
                <wp:lineTo x="21565" y="21541"/>
                <wp:lineTo x="21565" y="0"/>
                <wp:lineTo x="0" y="0"/>
              </wp:wrapPolygon>
            </wp:wrapThrough>
            <wp:docPr id="980234649" name="Drawing 0" descr="194f8aa8f-fd68-4bb3-9928-c6565816b1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94f8aa8f-fd68-4bb3-9928-c6565816b1e4.pn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515" w:rsidRPr="00874515">
        <w:rPr>
          <w:b/>
          <w:bCs/>
          <w:noProof/>
        </w:rPr>
        <w:t>Interest Form</w:t>
      </w:r>
    </w:p>
    <w:p w14:paraId="46FA10FB" w14:textId="4D4A2867" w:rsidR="00A40B85" w:rsidRPr="00ED7822" w:rsidRDefault="00A40B85" w:rsidP="00A40B85">
      <w:pPr>
        <w:pStyle w:val="NormalWeb"/>
        <w:rPr>
          <w:sz w:val="22"/>
          <w:szCs w:val="22"/>
        </w:rPr>
      </w:pPr>
      <w:r w:rsidRPr="00ED7822">
        <w:rPr>
          <w:sz w:val="22"/>
          <w:szCs w:val="22"/>
        </w:rPr>
        <w:t>We support special-needs families, caregivers, and individuals through mental health coaching focused on resilience, burnout prevention, coping tools, and emotional strength.</w:t>
      </w:r>
    </w:p>
    <w:p w14:paraId="026A54BD" w14:textId="0A045D48" w:rsidR="00A40B85" w:rsidRPr="00A40B85" w:rsidRDefault="00A40B85" w:rsidP="00A40B85">
      <w:pPr>
        <w:pStyle w:val="NormalWeb"/>
        <w:spacing w:before="0" w:beforeAutospacing="0" w:after="0" w:afterAutospacing="0" w:line="360" w:lineRule="auto"/>
        <w:rPr>
          <w:sz w:val="20"/>
          <w:szCs w:val="20"/>
        </w:rPr>
      </w:pPr>
      <w:r w:rsidRPr="00A40B85">
        <w:rPr>
          <w:rStyle w:val="Strong"/>
          <w:sz w:val="20"/>
          <w:szCs w:val="20"/>
        </w:rPr>
        <w:t>Name:</w:t>
      </w:r>
      <w:r w:rsidRPr="00A40B85">
        <w:rPr>
          <w:sz w:val="20"/>
          <w:szCs w:val="20"/>
        </w:rPr>
        <w:t xml:space="preserve"> _______________________________________________</w:t>
      </w:r>
    </w:p>
    <w:p w14:paraId="44418B2F" w14:textId="51D48FFA" w:rsidR="00A40B85" w:rsidRPr="00A40B85" w:rsidRDefault="00A40B85" w:rsidP="00A40B85">
      <w:pPr>
        <w:pStyle w:val="NormalWeb"/>
        <w:spacing w:before="0" w:beforeAutospacing="0" w:after="0" w:afterAutospacing="0" w:line="360" w:lineRule="auto"/>
        <w:rPr>
          <w:sz w:val="20"/>
          <w:szCs w:val="20"/>
        </w:rPr>
      </w:pPr>
      <w:r w:rsidRPr="00A40B85">
        <w:rPr>
          <w:rStyle w:val="Strong"/>
          <w:sz w:val="20"/>
          <w:szCs w:val="20"/>
        </w:rPr>
        <w:t>Phone:</w:t>
      </w:r>
      <w:r w:rsidRPr="00A40B85">
        <w:rPr>
          <w:sz w:val="20"/>
          <w:szCs w:val="20"/>
        </w:rPr>
        <w:t xml:space="preserve"> ___________________________</w:t>
      </w:r>
      <w:r w:rsidRPr="00A40B85">
        <w:rPr>
          <w:sz w:val="20"/>
          <w:szCs w:val="20"/>
        </w:rPr>
        <w:t> </w:t>
      </w:r>
      <w:r w:rsidRPr="00A40B85">
        <w:rPr>
          <w:sz w:val="20"/>
          <w:szCs w:val="20"/>
        </w:rPr>
        <w:t>(</w:t>
      </w:r>
      <w:r w:rsidRPr="00A40B85">
        <w:rPr>
          <w:rFonts w:ascii="Segoe UI Symbol" w:hAnsi="Segoe UI Symbol" w:cs="Segoe UI Symbol"/>
          <w:sz w:val="20"/>
          <w:szCs w:val="20"/>
        </w:rPr>
        <w:t>☐</w:t>
      </w:r>
      <w:r w:rsidRPr="00A40B85">
        <w:rPr>
          <w:sz w:val="20"/>
          <w:szCs w:val="20"/>
        </w:rPr>
        <w:t xml:space="preserve"> OK to leave message)</w:t>
      </w:r>
    </w:p>
    <w:p w14:paraId="7F513E63" w14:textId="381C588A" w:rsidR="00A40B85" w:rsidRPr="00A40B85" w:rsidRDefault="00A40B85" w:rsidP="00A40B85">
      <w:pPr>
        <w:pStyle w:val="NormalWeb"/>
        <w:spacing w:before="0" w:beforeAutospacing="0" w:after="0" w:afterAutospacing="0" w:line="360" w:lineRule="auto"/>
        <w:rPr>
          <w:sz w:val="20"/>
          <w:szCs w:val="20"/>
        </w:rPr>
      </w:pPr>
      <w:r w:rsidRPr="00A40B85">
        <w:rPr>
          <w:rStyle w:val="Strong"/>
          <w:sz w:val="20"/>
          <w:szCs w:val="20"/>
        </w:rPr>
        <w:t>Email:</w:t>
      </w:r>
      <w:r w:rsidRPr="00A40B85">
        <w:rPr>
          <w:sz w:val="20"/>
          <w:szCs w:val="20"/>
        </w:rPr>
        <w:t xml:space="preserve"> ________________________________________________</w:t>
      </w:r>
    </w:p>
    <w:p w14:paraId="173CBAD4" w14:textId="5282F2FB" w:rsidR="00A40B85" w:rsidRPr="00A40B85" w:rsidRDefault="00A40B85" w:rsidP="00A40B85">
      <w:pPr>
        <w:pStyle w:val="NormalWeb"/>
        <w:spacing w:before="0" w:beforeAutospacing="0" w:after="0" w:afterAutospacing="0" w:line="360" w:lineRule="auto"/>
        <w:rPr>
          <w:sz w:val="20"/>
          <w:szCs w:val="20"/>
        </w:rPr>
      </w:pPr>
      <w:r w:rsidRPr="00A40B85">
        <w:rPr>
          <w:rStyle w:val="Strong"/>
          <w:sz w:val="20"/>
          <w:szCs w:val="20"/>
        </w:rPr>
        <w:t>I’m interested in support for:</w:t>
      </w:r>
      <w:r w:rsidRPr="00A40B85">
        <w:rPr>
          <w:sz w:val="20"/>
          <w:szCs w:val="20"/>
        </w:rPr>
        <w:t xml:space="preserve"> (check one or more) </w:t>
      </w:r>
      <w:r w:rsidRPr="00A40B85">
        <w:rPr>
          <w:rFonts w:ascii="Segoe UI Symbol" w:hAnsi="Segoe UI Symbol" w:cs="Segoe UI Symbol"/>
          <w:sz w:val="20"/>
          <w:szCs w:val="20"/>
        </w:rPr>
        <w:t>☐</w:t>
      </w:r>
      <w:r w:rsidRPr="00A40B85">
        <w:rPr>
          <w:sz w:val="20"/>
          <w:szCs w:val="20"/>
        </w:rPr>
        <w:t xml:space="preserve"> Myself </w:t>
      </w:r>
      <w:r w:rsidRPr="00A40B85">
        <w:rPr>
          <w:rFonts w:ascii="Segoe UI Symbol" w:hAnsi="Segoe UI Symbol" w:cs="Segoe UI Symbol"/>
          <w:sz w:val="20"/>
          <w:szCs w:val="20"/>
        </w:rPr>
        <w:t>☐</w:t>
      </w:r>
      <w:r w:rsidRPr="00A40B85">
        <w:rPr>
          <w:sz w:val="20"/>
          <w:szCs w:val="20"/>
        </w:rPr>
        <w:t xml:space="preserve"> My child </w:t>
      </w:r>
      <w:r w:rsidRPr="00A40B85">
        <w:rPr>
          <w:rFonts w:ascii="Segoe UI Symbol" w:hAnsi="Segoe UI Symbol" w:cs="Segoe UI Symbol"/>
          <w:sz w:val="20"/>
          <w:szCs w:val="20"/>
        </w:rPr>
        <w:t>☐</w:t>
      </w:r>
      <w:r w:rsidRPr="00A40B85">
        <w:rPr>
          <w:sz w:val="20"/>
          <w:szCs w:val="20"/>
        </w:rPr>
        <w:t xml:space="preserve"> My spouse/partner </w:t>
      </w:r>
      <w:r w:rsidRPr="00A40B85">
        <w:rPr>
          <w:rFonts w:ascii="Segoe UI Symbol" w:hAnsi="Segoe UI Symbol" w:cs="Segoe UI Symbol"/>
          <w:sz w:val="20"/>
          <w:szCs w:val="20"/>
        </w:rPr>
        <w:t>☐</w:t>
      </w:r>
      <w:r w:rsidRPr="00A40B85">
        <w:rPr>
          <w:sz w:val="20"/>
          <w:szCs w:val="20"/>
        </w:rPr>
        <w:t xml:space="preserve"> Other family member</w:t>
      </w:r>
    </w:p>
    <w:p w14:paraId="2EDAC9FD" w14:textId="1E1AB51A" w:rsidR="00A40B85" w:rsidRPr="00A40B85" w:rsidRDefault="00A40B85" w:rsidP="00A40B85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A40B85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  <w:t>Would you be interested in workshops or group sessions?</w:t>
      </w:r>
      <w:r w:rsidRPr="00A40B85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(Check all that apply)</w:t>
      </w:r>
    </w:p>
    <w:p w14:paraId="1A83AA1B" w14:textId="63D16D76" w:rsidR="00A40B85" w:rsidRPr="00A40B85" w:rsidRDefault="00A40B85" w:rsidP="00A40B85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A40B85">
        <w:rPr>
          <w:rFonts w:ascii="Segoe UI Symbol" w:eastAsia="Times New Roman" w:hAnsi="Segoe UI Symbol" w:cs="Segoe UI Symbol"/>
          <w:kern w:val="0"/>
          <w:sz w:val="20"/>
          <w:szCs w:val="20"/>
          <w14:ligatures w14:val="none"/>
        </w:rPr>
        <w:t>☐</w:t>
      </w:r>
      <w:r w:rsidRPr="00A40B85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Caregiver Burnout Recovery &amp; Recharge Workshop </w:t>
      </w:r>
    </w:p>
    <w:p w14:paraId="48219451" w14:textId="74682CA9" w:rsidR="00A40B85" w:rsidRPr="00A40B85" w:rsidRDefault="00A40B85" w:rsidP="00A40B85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A40B85">
        <w:rPr>
          <w:rFonts w:ascii="Segoe UI Symbol" w:eastAsia="Times New Roman" w:hAnsi="Segoe UI Symbol" w:cs="Segoe UI Symbol"/>
          <w:kern w:val="0"/>
          <w:sz w:val="20"/>
          <w:szCs w:val="20"/>
          <w14:ligatures w14:val="none"/>
        </w:rPr>
        <w:t>☐</w:t>
      </w:r>
      <w:r w:rsidRPr="00A40B85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Practical Routines That Actually Work for Busy Families </w:t>
      </w:r>
    </w:p>
    <w:p w14:paraId="4B43BE58" w14:textId="64BC714D" w:rsidR="00A40B85" w:rsidRPr="00A40B85" w:rsidRDefault="00A40B85" w:rsidP="00A40B85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A40B85">
        <w:rPr>
          <w:rFonts w:ascii="Segoe UI Symbol" w:eastAsia="Times New Roman" w:hAnsi="Segoe UI Symbol" w:cs="Segoe UI Symbol"/>
          <w:kern w:val="0"/>
          <w:sz w:val="20"/>
          <w:szCs w:val="20"/>
          <w14:ligatures w14:val="none"/>
        </w:rPr>
        <w:t>☐</w:t>
      </w:r>
      <w:r w:rsidRPr="00A40B85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Emotional Regulation Tools for Parents &amp; Kids </w:t>
      </w:r>
    </w:p>
    <w:p w14:paraId="00EA046C" w14:textId="50EF101F" w:rsidR="00A40B85" w:rsidRPr="00A40B85" w:rsidRDefault="00A40B85" w:rsidP="00A40B85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A40B85">
        <w:rPr>
          <w:rFonts w:ascii="Segoe UI Symbol" w:eastAsia="Times New Roman" w:hAnsi="Segoe UI Symbol" w:cs="Segoe UI Symbol"/>
          <w:kern w:val="0"/>
          <w:sz w:val="20"/>
          <w:szCs w:val="20"/>
          <w14:ligatures w14:val="none"/>
        </w:rPr>
        <w:t>☐</w:t>
      </w:r>
      <w:r w:rsidRPr="00A40B85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Stress Management &amp; Mindfulness for Special Needs Caregivers </w:t>
      </w:r>
    </w:p>
    <w:p w14:paraId="2CB85D88" w14:textId="0A9B22F4" w:rsidR="00A40B85" w:rsidRPr="00A40B85" w:rsidRDefault="00A40B85" w:rsidP="00A40B85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A40B85">
        <w:rPr>
          <w:rFonts w:ascii="Segoe UI Symbol" w:eastAsia="Times New Roman" w:hAnsi="Segoe UI Symbol" w:cs="Segoe UI Symbol"/>
          <w:kern w:val="0"/>
          <w:sz w:val="20"/>
          <w:szCs w:val="20"/>
          <w14:ligatures w14:val="none"/>
        </w:rPr>
        <w:t>☐</w:t>
      </w:r>
      <w:r w:rsidRPr="00A40B85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Building Resilience: Healing from Trauma &amp; Overwhelm </w:t>
      </w:r>
    </w:p>
    <w:p w14:paraId="37E8EA06" w14:textId="59BA4328" w:rsidR="00A40B85" w:rsidRPr="00A40B85" w:rsidRDefault="00A40B85" w:rsidP="00A40B85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A40B85">
        <w:rPr>
          <w:rFonts w:ascii="Segoe UI Symbol" w:eastAsia="Times New Roman" w:hAnsi="Segoe UI Symbol" w:cs="Segoe UI Symbol"/>
          <w:kern w:val="0"/>
          <w:sz w:val="20"/>
          <w:szCs w:val="20"/>
          <w14:ligatures w14:val="none"/>
        </w:rPr>
        <w:t>☐</w:t>
      </w:r>
      <w:r w:rsidRPr="00A40B85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Positive Parenting Strategies for Autism &amp; Special Needs </w:t>
      </w:r>
    </w:p>
    <w:p w14:paraId="7D66AF52" w14:textId="69DFC33B" w:rsidR="00A40B85" w:rsidRPr="00A40B85" w:rsidRDefault="00A40B85" w:rsidP="00A40B85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A40B85">
        <w:rPr>
          <w:rFonts w:ascii="Segoe UI Symbol" w:eastAsia="Times New Roman" w:hAnsi="Segoe UI Symbol" w:cs="Segoe UI Symbol"/>
          <w:kern w:val="0"/>
          <w:sz w:val="20"/>
          <w:szCs w:val="20"/>
          <w14:ligatures w14:val="none"/>
        </w:rPr>
        <w:t>☐</w:t>
      </w:r>
      <w:r w:rsidRPr="00A40B85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Creating Calm: Sensory &amp; Calming Techniques at Home </w:t>
      </w:r>
    </w:p>
    <w:p w14:paraId="6760DBCA" w14:textId="47CAA903" w:rsidR="00A40B85" w:rsidRPr="00A40B85" w:rsidRDefault="00A40B85" w:rsidP="00A40B85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A40B85">
        <w:rPr>
          <w:rFonts w:ascii="Segoe UI Symbol" w:eastAsia="Times New Roman" w:hAnsi="Segoe UI Symbol" w:cs="Segoe UI Symbol"/>
          <w:kern w:val="0"/>
          <w:sz w:val="20"/>
          <w:szCs w:val="20"/>
          <w14:ligatures w14:val="none"/>
        </w:rPr>
        <w:t>☐</w:t>
      </w:r>
      <w:r w:rsidRPr="00A40B85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Support Group for Special Needs Parents (ongoing monthly meetups) </w:t>
      </w:r>
    </w:p>
    <w:p w14:paraId="09DCD018" w14:textId="4F2F8779" w:rsidR="00A40B85" w:rsidRPr="00A40B85" w:rsidRDefault="00A40B85" w:rsidP="00A40B85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A40B85">
        <w:rPr>
          <w:rFonts w:ascii="Segoe UI Symbol" w:eastAsia="Times New Roman" w:hAnsi="Segoe UI Symbol" w:cs="Segoe UI Symbol"/>
          <w:kern w:val="0"/>
          <w:sz w:val="20"/>
          <w:szCs w:val="20"/>
          <w14:ligatures w14:val="none"/>
        </w:rPr>
        <w:t>☐</w:t>
      </w:r>
      <w:r w:rsidRPr="00A40B85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Other workshop idea: _______________________________________</w:t>
      </w:r>
    </w:p>
    <w:p w14:paraId="7727D7EC" w14:textId="4C314689" w:rsidR="00A40B85" w:rsidRPr="00A40B85" w:rsidRDefault="00A40B85" w:rsidP="00A40B85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</w:pPr>
    </w:p>
    <w:p w14:paraId="4E936335" w14:textId="7134E4CB" w:rsidR="00A40B85" w:rsidRPr="00A40B85" w:rsidRDefault="00A40B85" w:rsidP="00A40B85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A40B85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  <w:t>Next Steps – I’d like to:</w:t>
      </w:r>
      <w:r w:rsidRPr="00A40B85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</w:t>
      </w:r>
    </w:p>
    <w:p w14:paraId="0751C671" w14:textId="416A0A67" w:rsidR="00A40B85" w:rsidRPr="00A40B85" w:rsidRDefault="00A40B85" w:rsidP="00A40B85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A40B85">
        <w:rPr>
          <w:rFonts w:ascii="Segoe UI Symbol" w:eastAsia="Times New Roman" w:hAnsi="Segoe UI Symbol" w:cs="Segoe UI Symbol"/>
          <w:kern w:val="0"/>
          <w:sz w:val="20"/>
          <w:szCs w:val="20"/>
          <w14:ligatures w14:val="none"/>
        </w:rPr>
        <w:t>☐</w:t>
      </w:r>
      <w:r w:rsidRPr="00A40B85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Get the free “Caring for the Caregiver” Resource Guide </w:t>
      </w:r>
    </w:p>
    <w:p w14:paraId="67369CE3" w14:textId="208B1E01" w:rsidR="00A40B85" w:rsidRPr="00A40B85" w:rsidRDefault="00A40B85" w:rsidP="00A40B85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A40B85">
        <w:rPr>
          <w:rFonts w:ascii="Segoe UI Symbol" w:eastAsia="Times New Roman" w:hAnsi="Segoe UI Symbol" w:cs="Segoe UI Symbol"/>
          <w:kern w:val="0"/>
          <w:sz w:val="20"/>
          <w:szCs w:val="20"/>
          <w14:ligatures w14:val="none"/>
        </w:rPr>
        <w:t>☐</w:t>
      </w:r>
      <w:r w:rsidRPr="00A40B85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Schedule a free 20-minute Discovery Call with Kristin </w:t>
      </w:r>
    </w:p>
    <w:p w14:paraId="352DA761" w14:textId="117044E0" w:rsidR="00A40B85" w:rsidRPr="00A40B85" w:rsidRDefault="00A40B85" w:rsidP="00A40B85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A40B85">
        <w:rPr>
          <w:rFonts w:ascii="Segoe UI Symbol" w:eastAsia="Times New Roman" w:hAnsi="Segoe UI Symbol" w:cs="Segoe UI Symbol"/>
          <w:kern w:val="0"/>
          <w:sz w:val="20"/>
          <w:szCs w:val="20"/>
          <w14:ligatures w14:val="none"/>
        </w:rPr>
        <w:t>☐</w:t>
      </w:r>
      <w:r w:rsidRPr="00A40B85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Join the email list for tips, resources &amp; workshop updates</w:t>
      </w:r>
    </w:p>
    <w:p w14:paraId="337AF1D5" w14:textId="2F2B080B" w:rsidR="00A40B85" w:rsidRPr="00A40B85" w:rsidRDefault="00A40B85" w:rsidP="00A40B85">
      <w:pPr>
        <w:pStyle w:val="NormalWeb"/>
        <w:spacing w:before="0" w:beforeAutospacing="0" w:after="0" w:afterAutospacing="0"/>
        <w:rPr>
          <w:sz w:val="20"/>
          <w:szCs w:val="20"/>
        </w:rPr>
      </w:pPr>
    </w:p>
    <w:p w14:paraId="0E9C37B2" w14:textId="7EC94366" w:rsidR="00A40B85" w:rsidRPr="00A40B85" w:rsidRDefault="00A40B85" w:rsidP="00A40B85">
      <w:pPr>
        <w:pStyle w:val="NormalWeb"/>
        <w:spacing w:before="0" w:beforeAutospacing="0" w:after="0" w:afterAutospacing="0"/>
        <w:rPr>
          <w:sz w:val="20"/>
          <w:szCs w:val="20"/>
        </w:rPr>
      </w:pPr>
      <w:r w:rsidRPr="00A40B85">
        <w:rPr>
          <w:rStyle w:val="Strong"/>
          <w:sz w:val="20"/>
          <w:szCs w:val="20"/>
        </w:rPr>
        <w:t>How did you hear about us today?</w:t>
      </w:r>
      <w:r w:rsidRPr="00A40B85">
        <w:rPr>
          <w:sz w:val="20"/>
          <w:szCs w:val="20"/>
        </w:rPr>
        <w:t xml:space="preserve"> _______________________________</w:t>
      </w:r>
    </w:p>
    <w:p w14:paraId="1A116DCD" w14:textId="17085E2A" w:rsidR="00A40B85" w:rsidRPr="00A40B85" w:rsidRDefault="00A40B85" w:rsidP="00A40B85">
      <w:pPr>
        <w:pStyle w:val="NormalWeb"/>
        <w:spacing w:before="0" w:beforeAutospacing="0" w:after="0" w:afterAutospacing="0"/>
        <w:rPr>
          <w:rStyle w:val="Strong"/>
          <w:sz w:val="20"/>
          <w:szCs w:val="20"/>
        </w:rPr>
      </w:pPr>
    </w:p>
    <w:p w14:paraId="29AE058D" w14:textId="6F5AA505" w:rsidR="00A40B85" w:rsidRPr="00A40B85" w:rsidRDefault="00A40B85" w:rsidP="00A40B85">
      <w:pPr>
        <w:pStyle w:val="NormalWeb"/>
        <w:spacing w:before="0" w:beforeAutospacing="0" w:after="0" w:afterAutospacing="0"/>
        <w:rPr>
          <w:sz w:val="20"/>
          <w:szCs w:val="20"/>
        </w:rPr>
      </w:pPr>
      <w:r w:rsidRPr="00A40B85">
        <w:rPr>
          <w:rStyle w:val="Strong"/>
          <w:sz w:val="20"/>
          <w:szCs w:val="20"/>
        </w:rPr>
        <w:t>Date:</w:t>
      </w:r>
      <w:r w:rsidRPr="00A40B85">
        <w:rPr>
          <w:sz w:val="20"/>
          <w:szCs w:val="20"/>
        </w:rPr>
        <w:t xml:space="preserve"> __________________</w:t>
      </w:r>
    </w:p>
    <w:p w14:paraId="1417AEEB" w14:textId="0B92C2BF" w:rsidR="00A40B85" w:rsidRPr="00A40B85" w:rsidRDefault="00A40B85" w:rsidP="00A40B85">
      <w:pPr>
        <w:pStyle w:val="NormalWeb"/>
        <w:spacing w:before="0" w:beforeAutospacing="0" w:after="0" w:afterAutospacing="0"/>
        <w:rPr>
          <w:rStyle w:val="Strong"/>
          <w:sz w:val="20"/>
          <w:szCs w:val="20"/>
        </w:rPr>
      </w:pPr>
    </w:p>
    <w:p w14:paraId="6B9E25CA" w14:textId="5463CF22" w:rsidR="00A40B85" w:rsidRPr="00A40B85" w:rsidRDefault="00A40B85" w:rsidP="00A40B85">
      <w:pPr>
        <w:pStyle w:val="NormalWeb"/>
        <w:spacing w:before="0" w:beforeAutospacing="0" w:after="0" w:afterAutospacing="0"/>
        <w:jc w:val="center"/>
        <w:rPr>
          <w:rStyle w:val="Strong"/>
          <w:sz w:val="20"/>
          <w:szCs w:val="20"/>
        </w:rPr>
      </w:pPr>
    </w:p>
    <w:p w14:paraId="54C1BCBE" w14:textId="73D9B661" w:rsidR="00A40B85" w:rsidRPr="00A40B85" w:rsidRDefault="00A40B85" w:rsidP="00A40B85">
      <w:pPr>
        <w:spacing w:before="120" w:after="120"/>
        <w:jc w:val="center"/>
        <w:rPr>
          <w:sz w:val="20"/>
          <w:szCs w:val="20"/>
        </w:rPr>
      </w:pPr>
    </w:p>
    <w:p w14:paraId="59B52624" w14:textId="77777777" w:rsidR="00A40B85" w:rsidRDefault="00A40B85" w:rsidP="00A40B85">
      <w:pPr>
        <w:spacing w:before="120" w:after="120"/>
        <w:jc w:val="center"/>
        <w:rPr>
          <w:rFonts w:ascii="Copperplate Gothic Bold" w:hAnsi="Copperplate Gothic Bold"/>
          <w:b/>
          <w:bCs/>
          <w:color w:val="00B050"/>
          <w:sz w:val="20"/>
          <w:szCs w:val="20"/>
        </w:rPr>
      </w:pPr>
    </w:p>
    <w:p w14:paraId="1C8B065D" w14:textId="51274C8B" w:rsidR="002A621C" w:rsidRDefault="00A40B85" w:rsidP="00A40B85">
      <w:pPr>
        <w:spacing w:before="120" w:after="120"/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>
        <w:rPr>
          <w:rFonts w:ascii="Copperplate Gothic Bold" w:hAnsi="Copperplate Gothic Bold"/>
          <w:b/>
          <w:bCs/>
          <w:color w:val="00B050"/>
          <w:sz w:val="20"/>
          <w:szCs w:val="20"/>
        </w:rPr>
        <w:t xml:space="preserve">Scan </w:t>
      </w:r>
      <w:r w:rsidRPr="00A40B85">
        <w:rPr>
          <w:rFonts w:ascii="Copperplate Gothic Bold" w:hAnsi="Copperplate Gothic Bold"/>
          <w:b/>
          <w:bCs/>
          <w:color w:val="00B050"/>
          <w:sz w:val="20"/>
          <w:szCs w:val="20"/>
        </w:rPr>
        <w:t>this QR code</w:t>
      </w:r>
      <w:r>
        <w:rPr>
          <w:rFonts w:ascii="Copperplate Gothic Bold" w:hAnsi="Copperplate Gothic Bold"/>
          <w:b/>
          <w:bCs/>
          <w:color w:val="00B050"/>
          <w:sz w:val="20"/>
          <w:szCs w:val="20"/>
        </w:rPr>
        <w:t xml:space="preserve"> to BOOK Your Session Today</w:t>
      </w:r>
      <w:r w:rsidRPr="00A40B85">
        <w:rPr>
          <w:rFonts w:ascii="Copperplate Gothic Bold" w:hAnsi="Copperplate Gothic Bold"/>
          <w:b/>
          <w:bCs/>
          <w:color w:val="00B050"/>
          <w:sz w:val="20"/>
          <w:szCs w:val="20"/>
        </w:rPr>
        <w:t>!</w:t>
      </w:r>
    </w:p>
    <w:p w14:paraId="1C7FD0D0" w14:textId="6BB057E5" w:rsidR="002A621C" w:rsidRDefault="00874515" w:rsidP="002A621C">
      <w:pPr>
        <w:tabs>
          <w:tab w:val="left" w:pos="2951"/>
          <w:tab w:val="center" w:pos="4680"/>
        </w:tabs>
        <w:spacing w:before="120" w:after="120"/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A40B85">
        <w:rPr>
          <w:rFonts w:ascii="Copperplate Gothic Bold" w:hAnsi="Copperplate Gothic Bold"/>
          <w:b/>
          <w:bCs/>
          <w:noProof/>
          <w:color w:val="00B050"/>
          <w:sz w:val="20"/>
          <w:szCs w:val="20"/>
        </w:rPr>
        <w:drawing>
          <wp:anchor distT="0" distB="0" distL="114300" distR="114300" simplePos="0" relativeHeight="251665920" behindDoc="0" locked="0" layoutInCell="0" allowOverlap="0" wp14:anchorId="5D896C38" wp14:editId="4CEA749A">
            <wp:simplePos x="0" y="0"/>
            <wp:positionH relativeFrom="margin">
              <wp:posOffset>2422525</wp:posOffset>
            </wp:positionH>
            <wp:positionV relativeFrom="margin">
              <wp:posOffset>8004727</wp:posOffset>
            </wp:positionV>
            <wp:extent cx="1111885" cy="1084580"/>
            <wp:effectExtent l="0" t="0" r="0" b="0"/>
            <wp:wrapSquare wrapText="bothSides"/>
            <wp:docPr id="10896894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689462" name="Picture 108968946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94" t="30801" r="29444" b="2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08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A89C9" w14:textId="5C70498F" w:rsidR="000A6DC9" w:rsidRDefault="000A6DC9" w:rsidP="002A621C">
      <w:pPr>
        <w:spacing w:before="120" w:after="120" w:line="336" w:lineRule="auto"/>
        <w:jc w:val="center"/>
      </w:pPr>
    </w:p>
    <w:sectPr w:rsidR="000A6DC9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4BF1FD3-419B-6945-B85B-F216AD5F12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3B66A7D-A0DC-564E-9E46-2712A6EB6E12}"/>
    <w:embedBold r:id="rId3" w:fontKey="{CDF1638C-6C41-9746-83C3-A0C0B657B84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E45BA1D0-C7C6-894C-A3FB-31446B6BB7E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21FBC590-11C3-2C4B-B147-DF7F065F28C1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C59C719B-ABEC-D045-BAE8-874D45F9EC5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7F84C659-3D3C-EF4A-BC33-52EE94824B71}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  <w:embedBold r:id="rId8" w:fontKey="{A9797A32-885E-A749-81F5-4386CB209528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A3FA93D8-B644-B747-B1A1-E9AFE91F354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C50665"/>
    <w:multiLevelType w:val="multilevel"/>
    <w:tmpl w:val="08645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2E0D60"/>
    <w:multiLevelType w:val="multilevel"/>
    <w:tmpl w:val="9F82E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BC3646C"/>
    <w:multiLevelType w:val="multilevel"/>
    <w:tmpl w:val="AE5C7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C75377"/>
    <w:multiLevelType w:val="multilevel"/>
    <w:tmpl w:val="90F69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1B3C23"/>
    <w:multiLevelType w:val="multilevel"/>
    <w:tmpl w:val="7C0A2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BDA5196"/>
    <w:multiLevelType w:val="multilevel"/>
    <w:tmpl w:val="7A20B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62447025">
    <w:abstractNumId w:val="3"/>
  </w:num>
  <w:num w:numId="2" w16cid:durableId="848956485">
    <w:abstractNumId w:val="0"/>
  </w:num>
  <w:num w:numId="3" w16cid:durableId="305546700">
    <w:abstractNumId w:val="4"/>
  </w:num>
  <w:num w:numId="4" w16cid:durableId="1940486740">
    <w:abstractNumId w:val="5"/>
  </w:num>
  <w:num w:numId="5" w16cid:durableId="619334999">
    <w:abstractNumId w:val="1"/>
  </w:num>
  <w:num w:numId="6" w16cid:durableId="13748910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attachedTemplate r:id="rId1"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B85"/>
    <w:rsid w:val="000A6DC9"/>
    <w:rsid w:val="002A621C"/>
    <w:rsid w:val="005F2919"/>
    <w:rsid w:val="0073273B"/>
    <w:rsid w:val="00874515"/>
    <w:rsid w:val="00A40B85"/>
    <w:rsid w:val="00AD0E29"/>
    <w:rsid w:val="00C3617C"/>
    <w:rsid w:val="00EA3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B9C5C"/>
  <w15:docId w15:val="{DD57DAFB-BB97-FB42-8718-823EADA94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40B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  <w:style w:type="character" w:styleId="Strong">
    <w:name w:val="Strong"/>
    <w:basedOn w:val="DefaultParagraphFont"/>
    <w:uiPriority w:val="22"/>
    <w:qFormat/>
    <w:rsid w:val="00A40B85"/>
    <w:rPr>
      <w:b/>
      <w:bCs/>
    </w:rPr>
  </w:style>
  <w:style w:type="character" w:styleId="Hyperlink">
    <w:name w:val="Hyperlink"/>
    <w:basedOn w:val="DefaultParagraphFont"/>
    <w:uiPriority w:val="99"/>
    <w:unhideWhenUsed/>
    <w:rsid w:val="00A40B8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edLotus/Desktop/Anchor%20Point%20Wellness%20Center/Marketing/APWC%20Head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APWC Header Template.dotx</Template>
  <TotalTime>7</TotalTime>
  <Pages>1</Pages>
  <Words>191</Words>
  <Characters>1235</Characters>
  <Application>Microsoft Office Word</Application>
  <DocSecurity>0</DocSecurity>
  <Lines>37</Lines>
  <Paragraphs>33</Paragraphs>
  <ScaleCrop>false</ScaleCrop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 Linke</dc:creator>
  <cp:lastModifiedBy>Jaxon Linke</cp:lastModifiedBy>
  <cp:revision>2</cp:revision>
  <cp:lastPrinted>2026-03-31T23:29:00Z</cp:lastPrinted>
  <dcterms:created xsi:type="dcterms:W3CDTF">2026-03-31T23:23:00Z</dcterms:created>
  <dcterms:modified xsi:type="dcterms:W3CDTF">2026-03-31T23:30:00Z</dcterms:modified>
</cp:coreProperties>
</file>